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D1E" w:rsidRDefault="00952D1E" w:rsidP="00EB5C2E">
      <w:pPr>
        <w:pStyle w:val="Nagwek3"/>
        <w:jc w:val="center"/>
        <w:rPr>
          <w:color w:val="000000" w:themeColor="text1"/>
          <w:sz w:val="24"/>
          <w:szCs w:val="24"/>
        </w:rPr>
      </w:pPr>
    </w:p>
    <w:p w:rsidR="00952D1E" w:rsidRDefault="00952D1E" w:rsidP="00EB5C2E">
      <w:pPr>
        <w:pStyle w:val="Nagwek3"/>
        <w:jc w:val="center"/>
        <w:rPr>
          <w:color w:val="000000" w:themeColor="text1"/>
          <w:sz w:val="24"/>
          <w:szCs w:val="24"/>
        </w:rPr>
      </w:pPr>
    </w:p>
    <w:p w:rsidR="000431DC" w:rsidRPr="000431DC" w:rsidRDefault="00952D1E" w:rsidP="00EB5C2E">
      <w:pPr>
        <w:pStyle w:val="Nagwek3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513AFB3E" wp14:editId="5EC556F5">
            <wp:simplePos x="0" y="0"/>
            <wp:positionH relativeFrom="column">
              <wp:posOffset>2327910</wp:posOffset>
            </wp:positionH>
            <wp:positionV relativeFrom="paragraph">
              <wp:posOffset>414020</wp:posOffset>
            </wp:positionV>
            <wp:extent cx="1438275" cy="835660"/>
            <wp:effectExtent l="0" t="0" r="9525" b="2540"/>
            <wp:wrapNone/>
            <wp:docPr id="2" name="Obraz 2" descr="eko_staz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ko_staz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</w:rPr>
        <w:br/>
      </w:r>
      <w:r w:rsidR="00EB5C2E">
        <w:rPr>
          <w:color w:val="000000" w:themeColor="text1"/>
          <w:sz w:val="24"/>
          <w:szCs w:val="24"/>
        </w:rPr>
        <w:t>P</w:t>
      </w:r>
      <w:r w:rsidR="0091237F" w:rsidRPr="000431DC">
        <w:rPr>
          <w:color w:val="000000" w:themeColor="text1"/>
          <w:sz w:val="24"/>
          <w:szCs w:val="24"/>
        </w:rPr>
        <w:t xml:space="preserve">rogram konferencji </w:t>
      </w:r>
      <w:r w:rsidR="000431DC" w:rsidRPr="000431DC">
        <w:rPr>
          <w:color w:val="000000" w:themeColor="text1"/>
          <w:sz w:val="24"/>
          <w:szCs w:val="24"/>
        </w:rPr>
        <w:t>inaugurującej projekt Eko-Staż</w:t>
      </w:r>
      <w:r w:rsidR="002C159D">
        <w:rPr>
          <w:color w:val="000000" w:themeColor="text1"/>
          <w:sz w:val="24"/>
          <w:szCs w:val="24"/>
        </w:rPr>
        <w:br/>
      </w:r>
    </w:p>
    <w:p w:rsidR="000431DC" w:rsidRPr="000431DC" w:rsidRDefault="00952D1E" w:rsidP="00DC0400">
      <w:pPr>
        <w:pStyle w:val="Nagwek1"/>
        <w:jc w:val="center"/>
      </w:pPr>
      <w:r>
        <w:br/>
      </w:r>
      <w:r w:rsidR="00A53B22" w:rsidRPr="000431DC">
        <w:t xml:space="preserve">Rola partnerstwa sektora MŚP oraz B+R </w:t>
      </w:r>
      <w:r w:rsidR="00075151">
        <w:br/>
      </w:r>
      <w:r w:rsidR="00A53B22" w:rsidRPr="000431DC">
        <w:t xml:space="preserve">na rzecz </w:t>
      </w:r>
      <w:r w:rsidR="00075151">
        <w:t>wspierania innowacji w regionie</w:t>
      </w:r>
    </w:p>
    <w:p w:rsidR="000431DC" w:rsidRPr="000431DC" w:rsidRDefault="00FC376B" w:rsidP="000431DC">
      <w:pPr>
        <w:pStyle w:val="Nagwek3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20.11.</w:t>
      </w:r>
      <w:r w:rsidR="003369DD">
        <w:rPr>
          <w:color w:val="000000" w:themeColor="text1"/>
          <w:sz w:val="24"/>
          <w:szCs w:val="24"/>
        </w:rPr>
        <w:t xml:space="preserve"> </w:t>
      </w:r>
      <w:r w:rsidR="0091237F" w:rsidRPr="000431DC">
        <w:rPr>
          <w:color w:val="000000" w:themeColor="text1"/>
          <w:sz w:val="24"/>
          <w:szCs w:val="24"/>
        </w:rPr>
        <w:t>2012r.</w:t>
      </w:r>
      <w:r w:rsidR="002C159D">
        <w:rPr>
          <w:color w:val="000000" w:themeColor="text1"/>
          <w:sz w:val="24"/>
          <w:szCs w:val="24"/>
        </w:rPr>
        <w:t xml:space="preserve"> godz. 10:00</w:t>
      </w:r>
    </w:p>
    <w:p w:rsidR="0091237F" w:rsidRPr="000431DC" w:rsidRDefault="00FC376B" w:rsidP="0091237F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Centrum Informacji Naukowej i Biblioteka Akademicka</w:t>
      </w:r>
      <w:r w:rsidR="00A53B22" w:rsidRPr="000431DC">
        <w:rPr>
          <w:rFonts w:asciiTheme="majorHAnsi" w:hAnsiTheme="majorHAnsi"/>
          <w:b/>
          <w:sz w:val="24"/>
          <w:szCs w:val="24"/>
        </w:rPr>
        <w:br/>
        <w:t>ul. Bankowa 1</w:t>
      </w:r>
      <w:r w:rsidR="002C159D">
        <w:rPr>
          <w:rFonts w:asciiTheme="majorHAnsi" w:hAnsiTheme="majorHAnsi"/>
          <w:b/>
          <w:sz w:val="24"/>
          <w:szCs w:val="24"/>
        </w:rPr>
        <w:t>1</w:t>
      </w:r>
      <w:r>
        <w:rPr>
          <w:rFonts w:asciiTheme="majorHAnsi" w:hAnsiTheme="majorHAnsi"/>
          <w:b/>
          <w:sz w:val="24"/>
          <w:szCs w:val="24"/>
        </w:rPr>
        <w:t>a</w:t>
      </w:r>
      <w:r w:rsidR="00A53B22" w:rsidRPr="000431DC">
        <w:rPr>
          <w:rFonts w:asciiTheme="majorHAnsi" w:hAnsiTheme="majorHAnsi"/>
          <w:b/>
          <w:sz w:val="24"/>
          <w:szCs w:val="24"/>
        </w:rPr>
        <w:t>, Katowice</w:t>
      </w:r>
    </w:p>
    <w:tbl>
      <w:tblPr>
        <w:tblStyle w:val="Tabela-Siatka"/>
        <w:tblW w:w="9561" w:type="dxa"/>
        <w:tblLook w:val="04A0" w:firstRow="1" w:lastRow="0" w:firstColumn="1" w:lastColumn="0" w:noHBand="0" w:noVBand="1"/>
      </w:tblPr>
      <w:tblGrid>
        <w:gridCol w:w="1809"/>
        <w:gridCol w:w="7752"/>
      </w:tblGrid>
      <w:tr w:rsidR="00AC7552" w:rsidRPr="000431DC" w:rsidTr="00952D1E">
        <w:trPr>
          <w:trHeight w:val="831"/>
        </w:trPr>
        <w:tc>
          <w:tcPr>
            <w:tcW w:w="1809" w:type="dxa"/>
            <w:vAlign w:val="center"/>
          </w:tcPr>
          <w:p w:rsidR="00AC7552" w:rsidRPr="000431DC" w:rsidRDefault="00EB5C2E" w:rsidP="00FC376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9:</w:t>
            </w:r>
            <w:r w:rsidR="00FC376B">
              <w:rPr>
                <w:rFonts w:asciiTheme="majorHAnsi" w:hAnsiTheme="majorHAnsi"/>
                <w:sz w:val="24"/>
                <w:szCs w:val="24"/>
              </w:rPr>
              <w:t>40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10:00</w:t>
            </w:r>
          </w:p>
        </w:tc>
        <w:tc>
          <w:tcPr>
            <w:tcW w:w="7752" w:type="dxa"/>
            <w:vAlign w:val="center"/>
          </w:tcPr>
          <w:p w:rsidR="00AC7552" w:rsidRPr="000431DC" w:rsidRDefault="00EB5C2E" w:rsidP="00EB5C2E">
            <w:pPr>
              <w:jc w:val="center"/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>Rejestracja uczestników</w:t>
            </w:r>
            <w:bookmarkStart w:id="0" w:name="_GoBack"/>
            <w:bookmarkEnd w:id="0"/>
          </w:p>
        </w:tc>
      </w:tr>
      <w:tr w:rsidR="001C32EB" w:rsidRPr="000431DC" w:rsidTr="00952D1E">
        <w:trPr>
          <w:trHeight w:val="831"/>
        </w:trPr>
        <w:tc>
          <w:tcPr>
            <w:tcW w:w="1809" w:type="dxa"/>
            <w:vAlign w:val="center"/>
          </w:tcPr>
          <w:p w:rsidR="001C32EB" w:rsidRPr="000431DC" w:rsidRDefault="00EB5C2E" w:rsidP="00EB5C2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10:00 – 10</w:t>
            </w:r>
            <w:r w:rsidR="001C32EB" w:rsidRPr="000431DC">
              <w:rPr>
                <w:rFonts w:asciiTheme="majorHAnsi" w:hAnsiTheme="majorHAnsi"/>
                <w:sz w:val="24"/>
                <w:szCs w:val="24"/>
              </w:rPr>
              <w:t>:20</w:t>
            </w:r>
          </w:p>
        </w:tc>
        <w:tc>
          <w:tcPr>
            <w:tcW w:w="7752" w:type="dxa"/>
            <w:vAlign w:val="center"/>
          </w:tcPr>
          <w:p w:rsidR="00A53B22" w:rsidRPr="00DC0400" w:rsidRDefault="00DC0400" w:rsidP="00952D1E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Otwarcie konferencji</w:t>
            </w:r>
          </w:p>
        </w:tc>
      </w:tr>
      <w:tr w:rsidR="001C32EB" w:rsidRPr="000431DC" w:rsidTr="00952D1E">
        <w:trPr>
          <w:trHeight w:val="831"/>
        </w:trPr>
        <w:tc>
          <w:tcPr>
            <w:tcW w:w="1809" w:type="dxa"/>
            <w:vAlign w:val="center"/>
          </w:tcPr>
          <w:p w:rsidR="001C32EB" w:rsidRPr="000431DC" w:rsidRDefault="00EB5C2E" w:rsidP="00EB5C2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  <w:r w:rsidR="001C32EB" w:rsidRPr="000431DC">
              <w:rPr>
                <w:rFonts w:asciiTheme="majorHAnsi" w:hAnsiTheme="majorHAnsi"/>
                <w:sz w:val="24"/>
                <w:szCs w:val="24"/>
              </w:rPr>
              <w:t xml:space="preserve">:20 – </w:t>
            </w:r>
            <w:r>
              <w:rPr>
                <w:rFonts w:asciiTheme="majorHAnsi" w:hAnsiTheme="majorHAnsi"/>
                <w:sz w:val="24"/>
                <w:szCs w:val="24"/>
              </w:rPr>
              <w:t>10</w:t>
            </w:r>
            <w:r w:rsidR="001C32EB" w:rsidRPr="000431DC">
              <w:rPr>
                <w:rFonts w:asciiTheme="majorHAnsi" w:hAnsiTheme="majorHAnsi"/>
                <w:sz w:val="24"/>
                <w:szCs w:val="24"/>
              </w:rPr>
              <w:t>:40</w:t>
            </w:r>
          </w:p>
        </w:tc>
        <w:tc>
          <w:tcPr>
            <w:tcW w:w="7752" w:type="dxa"/>
            <w:vAlign w:val="center"/>
          </w:tcPr>
          <w:p w:rsidR="001C32EB" w:rsidRPr="000431DC" w:rsidRDefault="001C32EB" w:rsidP="00952D1E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431DC">
              <w:rPr>
                <w:rFonts w:asciiTheme="majorHAnsi" w:hAnsiTheme="majorHAnsi"/>
                <w:b/>
                <w:sz w:val="24"/>
                <w:szCs w:val="24"/>
              </w:rPr>
              <w:t>Prezentacja założeń projektu</w:t>
            </w:r>
          </w:p>
          <w:p w:rsidR="001C32EB" w:rsidRPr="00A86B41" w:rsidRDefault="002C0B8A" w:rsidP="00952D1E">
            <w:pPr>
              <w:jc w:val="center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Ania Trela, Regionalna Izba Gospodarcza w Katowicach (lider projektu)</w:t>
            </w:r>
          </w:p>
        </w:tc>
      </w:tr>
      <w:tr w:rsidR="00EB5C2E" w:rsidRPr="000431DC" w:rsidTr="00952D1E">
        <w:trPr>
          <w:trHeight w:val="831"/>
        </w:trPr>
        <w:tc>
          <w:tcPr>
            <w:tcW w:w="1809" w:type="dxa"/>
            <w:vAlign w:val="center"/>
          </w:tcPr>
          <w:p w:rsidR="00EB5C2E" w:rsidRDefault="00EB5C2E" w:rsidP="00EB5C2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10:40 – 11:00</w:t>
            </w:r>
          </w:p>
        </w:tc>
        <w:tc>
          <w:tcPr>
            <w:tcW w:w="7752" w:type="dxa"/>
            <w:vAlign w:val="center"/>
          </w:tcPr>
          <w:p w:rsidR="00EB5C2E" w:rsidRPr="000431DC" w:rsidRDefault="007963CB" w:rsidP="00952D1E">
            <w:pPr>
              <w:pStyle w:val="Zwykytekst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Naukowiec w firmie: r</w:t>
            </w:r>
            <w:r w:rsidR="00EB5C2E" w:rsidRPr="000431DC">
              <w:rPr>
                <w:rFonts w:asciiTheme="majorHAnsi" w:hAnsiTheme="majorHAnsi"/>
                <w:b/>
                <w:sz w:val="24"/>
                <w:szCs w:val="24"/>
              </w:rPr>
              <w:t>ola stażu w rozwoju kariery naukowej – co naukowcom daje kontakt z biznesem?</w:t>
            </w:r>
          </w:p>
          <w:p w:rsidR="00EB5C2E" w:rsidRPr="00A86B41" w:rsidRDefault="00952D1E" w:rsidP="00952D1E">
            <w:pPr>
              <w:jc w:val="center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 xml:space="preserve">dr Paweł Janik, </w:t>
            </w:r>
            <w:r w:rsidR="002C0B8A" w:rsidRPr="002C0B8A">
              <w:rPr>
                <w:rFonts w:asciiTheme="majorHAnsi" w:hAnsiTheme="majorHAnsi"/>
                <w:i/>
              </w:rPr>
              <w:t>Zakład Komputerowych Systemów Biomedycznych</w:t>
            </w:r>
            <w:r w:rsidR="002C0B8A">
              <w:rPr>
                <w:rFonts w:asciiTheme="majorHAnsi" w:hAnsiTheme="majorHAnsi"/>
                <w:i/>
              </w:rPr>
              <w:t xml:space="preserve"> UŚ</w:t>
            </w:r>
          </w:p>
        </w:tc>
      </w:tr>
      <w:tr w:rsidR="00EB5C2E" w:rsidRPr="000431DC" w:rsidTr="00952D1E">
        <w:trPr>
          <w:trHeight w:val="831"/>
        </w:trPr>
        <w:tc>
          <w:tcPr>
            <w:tcW w:w="1809" w:type="dxa"/>
            <w:vAlign w:val="center"/>
          </w:tcPr>
          <w:p w:rsidR="00EB5C2E" w:rsidRDefault="00EB5C2E" w:rsidP="00EB5C2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11:00 – 11:20</w:t>
            </w:r>
          </w:p>
        </w:tc>
        <w:tc>
          <w:tcPr>
            <w:tcW w:w="7752" w:type="dxa"/>
            <w:vAlign w:val="center"/>
          </w:tcPr>
          <w:p w:rsidR="00EB5C2E" w:rsidRDefault="007963CB" w:rsidP="00952D1E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Firma z naukowcem - j</w:t>
            </w:r>
            <w:r w:rsidR="00EB5C2E" w:rsidRPr="000431DC">
              <w:rPr>
                <w:rFonts w:asciiTheme="majorHAnsi" w:hAnsiTheme="majorHAnsi"/>
                <w:b/>
                <w:sz w:val="24"/>
                <w:szCs w:val="24"/>
              </w:rPr>
              <w:t xml:space="preserve">ak obecność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pracownika naukowego</w:t>
            </w:r>
            <w:r w:rsidR="00EB5C2E" w:rsidRPr="000431DC">
              <w:rPr>
                <w:rFonts w:asciiTheme="majorHAnsi" w:hAnsiTheme="majorHAnsi"/>
                <w:b/>
                <w:sz w:val="24"/>
                <w:szCs w:val="24"/>
              </w:rPr>
              <w:t xml:space="preserve"> wpływa na rozwój firmy?</w:t>
            </w:r>
          </w:p>
          <w:p w:rsidR="00585E33" w:rsidRPr="00A86B41" w:rsidRDefault="00585E33" w:rsidP="00952D1E">
            <w:pPr>
              <w:jc w:val="center"/>
              <w:rPr>
                <w:rFonts w:asciiTheme="majorHAnsi" w:hAnsiTheme="majorHAnsi"/>
                <w:i/>
              </w:rPr>
            </w:pPr>
          </w:p>
        </w:tc>
      </w:tr>
      <w:tr w:rsidR="00EB5C2E" w:rsidRPr="000431DC" w:rsidTr="00952D1E">
        <w:trPr>
          <w:trHeight w:val="831"/>
        </w:trPr>
        <w:tc>
          <w:tcPr>
            <w:tcW w:w="1809" w:type="dxa"/>
            <w:vAlign w:val="center"/>
          </w:tcPr>
          <w:p w:rsidR="00EB5C2E" w:rsidRDefault="00EB5C2E" w:rsidP="00FC376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11:</w:t>
            </w:r>
            <w:r w:rsidR="00FC376B">
              <w:rPr>
                <w:rFonts w:asciiTheme="majorHAnsi" w:hAnsiTheme="majorHAnsi"/>
                <w:sz w:val="24"/>
                <w:szCs w:val="24"/>
              </w:rPr>
              <w:t>3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0 – </w:t>
            </w:r>
            <w:r w:rsidR="00FC376B">
              <w:rPr>
                <w:rFonts w:asciiTheme="majorHAnsi" w:hAnsiTheme="majorHAnsi"/>
                <w:sz w:val="24"/>
                <w:szCs w:val="24"/>
              </w:rPr>
              <w:t>12</w:t>
            </w:r>
            <w:r>
              <w:rPr>
                <w:rFonts w:asciiTheme="majorHAnsi" w:hAnsiTheme="majorHAnsi"/>
                <w:sz w:val="24"/>
                <w:szCs w:val="24"/>
              </w:rPr>
              <w:t>:</w:t>
            </w:r>
            <w:r w:rsidR="00FC376B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752" w:type="dxa"/>
            <w:vAlign w:val="center"/>
          </w:tcPr>
          <w:p w:rsidR="00EB5C2E" w:rsidRPr="000431DC" w:rsidRDefault="00585E33" w:rsidP="00952D1E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</w:t>
            </w:r>
            <w:r w:rsidR="00EB5C2E" w:rsidRPr="000431DC">
              <w:rPr>
                <w:rFonts w:asciiTheme="majorHAnsi" w:hAnsiTheme="majorHAnsi"/>
                <w:sz w:val="24"/>
                <w:szCs w:val="24"/>
              </w:rPr>
              <w:t>rzerwa kawowa</w:t>
            </w:r>
          </w:p>
        </w:tc>
      </w:tr>
      <w:tr w:rsidR="001C32EB" w:rsidRPr="000431DC" w:rsidTr="00952D1E">
        <w:trPr>
          <w:trHeight w:val="831"/>
        </w:trPr>
        <w:tc>
          <w:tcPr>
            <w:tcW w:w="1809" w:type="dxa"/>
            <w:vAlign w:val="center"/>
          </w:tcPr>
          <w:p w:rsidR="001C32EB" w:rsidRPr="000431DC" w:rsidRDefault="00FC376B" w:rsidP="00FC376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  <w:r w:rsidR="001C32EB" w:rsidRPr="000431DC">
              <w:rPr>
                <w:rFonts w:asciiTheme="majorHAnsi" w:hAnsiTheme="majorHAnsi"/>
                <w:sz w:val="24"/>
                <w:szCs w:val="24"/>
              </w:rPr>
              <w:t>:</w:t>
            </w:r>
            <w:r>
              <w:rPr>
                <w:rFonts w:asciiTheme="majorHAnsi" w:hAnsiTheme="majorHAnsi"/>
                <w:sz w:val="24"/>
                <w:szCs w:val="24"/>
              </w:rPr>
              <w:t>0</w:t>
            </w:r>
            <w:r w:rsidR="001C32EB" w:rsidRPr="000431DC">
              <w:rPr>
                <w:rFonts w:asciiTheme="majorHAnsi" w:hAnsiTheme="majorHAnsi"/>
                <w:sz w:val="24"/>
                <w:szCs w:val="24"/>
              </w:rPr>
              <w:t>0 – 1</w:t>
            </w:r>
            <w:r w:rsidR="00EB5C2E">
              <w:rPr>
                <w:rFonts w:asciiTheme="majorHAnsi" w:hAnsiTheme="majorHAnsi"/>
                <w:sz w:val="24"/>
                <w:szCs w:val="24"/>
              </w:rPr>
              <w:t>2</w:t>
            </w:r>
            <w:r w:rsidR="001C32EB" w:rsidRPr="000431DC">
              <w:rPr>
                <w:rFonts w:asciiTheme="majorHAnsi" w:hAnsiTheme="majorHAnsi"/>
                <w:sz w:val="24"/>
                <w:szCs w:val="24"/>
              </w:rPr>
              <w:t>:</w:t>
            </w:r>
            <w:r>
              <w:rPr>
                <w:rFonts w:asciiTheme="majorHAnsi" w:hAnsiTheme="majorHAnsi"/>
                <w:sz w:val="24"/>
                <w:szCs w:val="24"/>
              </w:rPr>
              <w:t>30</w:t>
            </w:r>
          </w:p>
        </w:tc>
        <w:tc>
          <w:tcPr>
            <w:tcW w:w="7752" w:type="dxa"/>
            <w:vAlign w:val="center"/>
          </w:tcPr>
          <w:p w:rsidR="001C32EB" w:rsidRPr="00571892" w:rsidRDefault="00AC7552" w:rsidP="00952D1E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571892">
              <w:rPr>
                <w:rFonts w:asciiTheme="majorHAnsi" w:hAnsiTheme="majorHAnsi"/>
                <w:b/>
                <w:sz w:val="24"/>
                <w:szCs w:val="24"/>
              </w:rPr>
              <w:t>Współpraca sektora MŚP i B+R w województwie</w:t>
            </w:r>
            <w:r w:rsidR="00D87374" w:rsidRPr="00571892">
              <w:rPr>
                <w:rFonts w:asciiTheme="majorHAnsi" w:hAnsiTheme="majorHAnsi"/>
                <w:b/>
                <w:sz w:val="24"/>
                <w:szCs w:val="24"/>
              </w:rPr>
              <w:t xml:space="preserve"> śląskim – możliwości i bariery</w:t>
            </w:r>
          </w:p>
          <w:p w:rsidR="00D87374" w:rsidRPr="00952D1E" w:rsidRDefault="00952D1E" w:rsidP="00952D1E">
            <w:pPr>
              <w:pStyle w:val="Zwykytekst"/>
              <w:jc w:val="center"/>
              <w:rPr>
                <w:i/>
              </w:rPr>
            </w:pPr>
            <w:r>
              <w:rPr>
                <w:i/>
              </w:rPr>
              <w:t xml:space="preserve">dr Stanisław Grygierczyk, </w:t>
            </w:r>
            <w:r w:rsidRPr="00952D1E">
              <w:rPr>
                <w:i/>
              </w:rPr>
              <w:t>Park Naukowo-Technologiczny</w:t>
            </w:r>
            <w:r>
              <w:rPr>
                <w:i/>
              </w:rPr>
              <w:t xml:space="preserve"> </w:t>
            </w:r>
            <w:r w:rsidRPr="00952D1E">
              <w:rPr>
                <w:i/>
              </w:rPr>
              <w:t>Euro-Centrum Sp. z o.o.</w:t>
            </w:r>
          </w:p>
        </w:tc>
      </w:tr>
      <w:tr w:rsidR="00AC7552" w:rsidRPr="000431DC" w:rsidTr="00952D1E">
        <w:trPr>
          <w:trHeight w:val="831"/>
        </w:trPr>
        <w:tc>
          <w:tcPr>
            <w:tcW w:w="1809" w:type="dxa"/>
            <w:vAlign w:val="center"/>
          </w:tcPr>
          <w:p w:rsidR="00AC7552" w:rsidRPr="000431DC" w:rsidRDefault="00585E33" w:rsidP="00FC376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  <w:r w:rsidR="00AC7552" w:rsidRPr="000431DC">
              <w:rPr>
                <w:rFonts w:asciiTheme="majorHAnsi" w:hAnsiTheme="majorHAnsi"/>
                <w:sz w:val="24"/>
                <w:szCs w:val="24"/>
              </w:rPr>
              <w:t>:</w:t>
            </w:r>
            <w:r w:rsidR="00FC376B">
              <w:rPr>
                <w:rFonts w:asciiTheme="majorHAnsi" w:hAnsiTheme="majorHAnsi"/>
                <w:sz w:val="24"/>
                <w:szCs w:val="24"/>
              </w:rPr>
              <w:t>30</w:t>
            </w:r>
            <w:r w:rsidR="00EB5C2E">
              <w:rPr>
                <w:rFonts w:asciiTheme="majorHAnsi" w:hAnsiTheme="majorHAnsi"/>
                <w:sz w:val="24"/>
                <w:szCs w:val="24"/>
              </w:rPr>
              <w:t xml:space="preserve"> – </w:t>
            </w:r>
            <w:r w:rsidR="00FC376B">
              <w:rPr>
                <w:rFonts w:asciiTheme="majorHAnsi" w:hAnsiTheme="majorHAnsi"/>
                <w:sz w:val="24"/>
                <w:szCs w:val="24"/>
              </w:rPr>
              <w:t>13</w:t>
            </w:r>
            <w:r w:rsidR="00AC7552" w:rsidRPr="000431DC">
              <w:rPr>
                <w:rFonts w:asciiTheme="majorHAnsi" w:hAnsiTheme="majorHAnsi"/>
                <w:sz w:val="24"/>
                <w:szCs w:val="24"/>
              </w:rPr>
              <w:t>:</w:t>
            </w:r>
            <w:r w:rsidR="00FC376B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752" w:type="dxa"/>
            <w:vAlign w:val="center"/>
          </w:tcPr>
          <w:p w:rsidR="006C4D6A" w:rsidRPr="00952D1E" w:rsidRDefault="00AC7552" w:rsidP="00952D1E">
            <w:pPr>
              <w:jc w:val="center"/>
              <w:rPr>
                <w:rFonts w:asciiTheme="majorHAnsi" w:hAnsiTheme="majorHAnsi" w:cs="Tahoma"/>
                <w:i/>
              </w:rPr>
            </w:pPr>
            <w:r w:rsidRPr="00571892">
              <w:rPr>
                <w:rFonts w:asciiTheme="majorHAnsi" w:hAnsiTheme="majorHAnsi"/>
                <w:b/>
                <w:sz w:val="24"/>
                <w:szCs w:val="24"/>
              </w:rPr>
              <w:t xml:space="preserve">Możliwości i działania na rzecz wsparcia </w:t>
            </w:r>
            <w:proofErr w:type="spellStart"/>
            <w:r w:rsidR="00A86B41" w:rsidRPr="00571892">
              <w:rPr>
                <w:rFonts w:asciiTheme="majorHAnsi" w:hAnsiTheme="majorHAnsi"/>
                <w:b/>
                <w:sz w:val="24"/>
                <w:szCs w:val="24"/>
              </w:rPr>
              <w:t>eko</w:t>
            </w:r>
            <w:proofErr w:type="spellEnd"/>
            <w:r w:rsidR="00A86B41" w:rsidRPr="00571892">
              <w:rPr>
                <w:rFonts w:asciiTheme="majorHAnsi" w:hAnsiTheme="majorHAnsi"/>
                <w:b/>
                <w:sz w:val="24"/>
                <w:szCs w:val="24"/>
              </w:rPr>
              <w:t>-</w:t>
            </w:r>
            <w:r w:rsidRPr="00571892">
              <w:rPr>
                <w:rFonts w:asciiTheme="majorHAnsi" w:hAnsiTheme="majorHAnsi"/>
                <w:b/>
                <w:sz w:val="24"/>
                <w:szCs w:val="24"/>
              </w:rPr>
              <w:t>innowacyjności śląskich MSP</w:t>
            </w:r>
            <w:r w:rsidR="00952D1E">
              <w:rPr>
                <w:rFonts w:asciiTheme="majorHAnsi" w:hAnsiTheme="majorHAnsi"/>
                <w:b/>
                <w:sz w:val="24"/>
                <w:szCs w:val="24"/>
              </w:rPr>
              <w:br/>
            </w:r>
            <w:r w:rsidR="00952D1E">
              <w:rPr>
                <w:rFonts w:asciiTheme="majorHAnsi" w:hAnsiTheme="majorHAnsi" w:cs="Tahoma"/>
                <w:i/>
              </w:rPr>
              <w:t>Adam Jabłoński, prezes Europejskiego Forum Odpowiedzialności Ekologicznej</w:t>
            </w:r>
          </w:p>
        </w:tc>
      </w:tr>
      <w:tr w:rsidR="00AC7552" w:rsidRPr="000431DC" w:rsidTr="00952D1E">
        <w:trPr>
          <w:trHeight w:val="831"/>
        </w:trPr>
        <w:tc>
          <w:tcPr>
            <w:tcW w:w="1809" w:type="dxa"/>
            <w:vAlign w:val="center"/>
          </w:tcPr>
          <w:p w:rsidR="00AC7552" w:rsidRPr="000431DC" w:rsidRDefault="00FC376B" w:rsidP="00FC376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</w:t>
            </w:r>
            <w:r w:rsidR="00AC7552" w:rsidRPr="000431DC">
              <w:rPr>
                <w:rFonts w:asciiTheme="majorHAnsi" w:hAnsiTheme="majorHAnsi"/>
                <w:sz w:val="24"/>
                <w:szCs w:val="24"/>
              </w:rPr>
              <w:t>: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  <w:r w:rsidR="00AC7552" w:rsidRPr="000431DC">
              <w:rPr>
                <w:rFonts w:asciiTheme="majorHAnsi" w:hAnsiTheme="majorHAnsi"/>
                <w:sz w:val="24"/>
                <w:szCs w:val="24"/>
              </w:rPr>
              <w:t>0 – 1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  <w:r w:rsidR="00AC7552" w:rsidRPr="000431DC">
              <w:rPr>
                <w:rFonts w:asciiTheme="majorHAnsi" w:hAnsiTheme="majorHAnsi"/>
                <w:sz w:val="24"/>
                <w:szCs w:val="24"/>
              </w:rPr>
              <w:t>:</w:t>
            </w:r>
            <w:r>
              <w:rPr>
                <w:rFonts w:asciiTheme="majorHAnsi" w:hAnsiTheme="majorHAnsi"/>
                <w:sz w:val="24"/>
                <w:szCs w:val="24"/>
              </w:rPr>
              <w:t>0</w:t>
            </w:r>
            <w:r w:rsidR="00AC7552" w:rsidRPr="000431DC"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7752" w:type="dxa"/>
            <w:vAlign w:val="center"/>
          </w:tcPr>
          <w:p w:rsidR="0091390C" w:rsidRPr="00952D1E" w:rsidRDefault="00952D1E" w:rsidP="00952D1E">
            <w:pPr>
              <w:jc w:val="center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Od innowacji, </w:t>
            </w:r>
            <w:proofErr w:type="spellStart"/>
            <w:r w:rsidR="00AC7552" w:rsidRPr="000431DC">
              <w:rPr>
                <w:rFonts w:asciiTheme="majorHAnsi" w:hAnsiTheme="majorHAnsi"/>
                <w:b/>
                <w:sz w:val="24"/>
                <w:szCs w:val="24"/>
              </w:rPr>
              <w:t>eko</w:t>
            </w:r>
            <w:proofErr w:type="spellEnd"/>
            <w:r w:rsidR="00AC7552" w:rsidRPr="000431DC">
              <w:rPr>
                <w:rFonts w:asciiTheme="majorHAnsi" w:hAnsiTheme="majorHAnsi"/>
                <w:b/>
                <w:sz w:val="24"/>
                <w:szCs w:val="24"/>
              </w:rPr>
              <w:t>-innowacji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do komercjalizacji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br/>
            </w:r>
            <w:r>
              <w:rPr>
                <w:rFonts w:asciiTheme="majorHAnsi" w:hAnsiTheme="majorHAnsi"/>
                <w:i/>
              </w:rPr>
              <w:t xml:space="preserve">Mariusz Piasecki, Centrum Transferu </w:t>
            </w:r>
            <w:proofErr w:type="spellStart"/>
            <w:r>
              <w:rPr>
                <w:rFonts w:asciiTheme="majorHAnsi" w:hAnsiTheme="majorHAnsi"/>
                <w:i/>
              </w:rPr>
              <w:t>Ekotechnologii</w:t>
            </w:r>
            <w:proofErr w:type="spellEnd"/>
          </w:p>
        </w:tc>
      </w:tr>
      <w:tr w:rsidR="00AC7552" w:rsidRPr="000431DC" w:rsidTr="00952D1E">
        <w:trPr>
          <w:trHeight w:val="831"/>
        </w:trPr>
        <w:tc>
          <w:tcPr>
            <w:tcW w:w="1809" w:type="dxa"/>
            <w:vAlign w:val="center"/>
          </w:tcPr>
          <w:p w:rsidR="00AC7552" w:rsidRPr="000431DC" w:rsidRDefault="00FC376B" w:rsidP="00FC376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  <w:r w:rsidR="00AC7552" w:rsidRPr="000431DC">
              <w:rPr>
                <w:rFonts w:asciiTheme="majorHAnsi" w:hAnsiTheme="majorHAnsi"/>
                <w:sz w:val="24"/>
                <w:szCs w:val="24"/>
              </w:rPr>
              <w:t>:</w:t>
            </w:r>
            <w:r>
              <w:rPr>
                <w:rFonts w:asciiTheme="majorHAnsi" w:hAnsiTheme="majorHAnsi"/>
                <w:sz w:val="24"/>
                <w:szCs w:val="24"/>
              </w:rPr>
              <w:t>0</w:t>
            </w:r>
            <w:r w:rsidR="00AC7552" w:rsidRPr="000431DC">
              <w:rPr>
                <w:rFonts w:asciiTheme="majorHAnsi" w:hAnsiTheme="majorHAnsi"/>
                <w:sz w:val="24"/>
                <w:szCs w:val="24"/>
              </w:rPr>
              <w:t>0 – 1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  <w:r w:rsidR="00EB5C2E">
              <w:rPr>
                <w:rFonts w:asciiTheme="majorHAnsi" w:hAnsiTheme="majorHAnsi"/>
                <w:sz w:val="24"/>
                <w:szCs w:val="24"/>
              </w:rPr>
              <w:t>: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  <w:r w:rsidR="00AC7552" w:rsidRPr="000431DC"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7752" w:type="dxa"/>
            <w:vAlign w:val="center"/>
          </w:tcPr>
          <w:p w:rsidR="00170167" w:rsidRPr="00170167" w:rsidRDefault="00AC7552" w:rsidP="00952D1E">
            <w:pPr>
              <w:pStyle w:val="Zwykytekst"/>
              <w:jc w:val="center"/>
              <w:rPr>
                <w:rFonts w:asciiTheme="majorHAnsi" w:hAnsiTheme="majorHAnsi"/>
                <w:szCs w:val="22"/>
              </w:rPr>
            </w:pPr>
            <w:r w:rsidRPr="000431DC">
              <w:rPr>
                <w:rFonts w:asciiTheme="majorHAnsi" w:hAnsiTheme="majorHAnsi"/>
                <w:b/>
                <w:sz w:val="24"/>
                <w:szCs w:val="24"/>
              </w:rPr>
              <w:t xml:space="preserve">Analiza stanu inwestowania w </w:t>
            </w:r>
            <w:proofErr w:type="spellStart"/>
            <w:r w:rsidR="00294099">
              <w:rPr>
                <w:rFonts w:asciiTheme="majorHAnsi" w:hAnsiTheme="majorHAnsi"/>
                <w:b/>
                <w:sz w:val="24"/>
                <w:szCs w:val="24"/>
              </w:rPr>
              <w:t>eko</w:t>
            </w:r>
            <w:proofErr w:type="spellEnd"/>
            <w:r w:rsidR="00294099">
              <w:rPr>
                <w:rFonts w:asciiTheme="majorHAnsi" w:hAnsiTheme="majorHAnsi"/>
                <w:b/>
                <w:sz w:val="24"/>
                <w:szCs w:val="24"/>
              </w:rPr>
              <w:t>-</w:t>
            </w:r>
            <w:r w:rsidRPr="000431DC">
              <w:rPr>
                <w:rFonts w:asciiTheme="majorHAnsi" w:hAnsiTheme="majorHAnsi"/>
                <w:b/>
                <w:sz w:val="24"/>
                <w:szCs w:val="24"/>
              </w:rPr>
              <w:t>inn</w:t>
            </w:r>
            <w:r w:rsidR="00294099">
              <w:rPr>
                <w:rFonts w:asciiTheme="majorHAnsi" w:hAnsiTheme="majorHAnsi"/>
                <w:b/>
                <w:sz w:val="24"/>
                <w:szCs w:val="24"/>
              </w:rPr>
              <w:t>owacje przez sektor M</w:t>
            </w:r>
            <w:r w:rsidR="002C159D">
              <w:rPr>
                <w:rFonts w:asciiTheme="majorHAnsi" w:hAnsiTheme="majorHAnsi"/>
                <w:b/>
                <w:sz w:val="24"/>
                <w:szCs w:val="24"/>
              </w:rPr>
              <w:t>Ś</w:t>
            </w:r>
            <w:r w:rsidR="00294099">
              <w:rPr>
                <w:rFonts w:asciiTheme="majorHAnsi" w:hAnsiTheme="majorHAnsi"/>
                <w:b/>
                <w:sz w:val="24"/>
                <w:szCs w:val="24"/>
              </w:rPr>
              <w:t xml:space="preserve">P </w:t>
            </w:r>
            <w:r w:rsidR="003724C2">
              <w:rPr>
                <w:rFonts w:asciiTheme="majorHAnsi" w:hAnsiTheme="majorHAnsi"/>
                <w:b/>
                <w:sz w:val="24"/>
                <w:szCs w:val="24"/>
              </w:rPr>
              <w:br/>
            </w:r>
          </w:p>
        </w:tc>
      </w:tr>
      <w:tr w:rsidR="00AC7552" w:rsidRPr="000431DC" w:rsidTr="00952D1E">
        <w:trPr>
          <w:trHeight w:val="831"/>
        </w:trPr>
        <w:tc>
          <w:tcPr>
            <w:tcW w:w="1809" w:type="dxa"/>
            <w:vAlign w:val="center"/>
          </w:tcPr>
          <w:p w:rsidR="00AC7552" w:rsidRPr="000431DC" w:rsidRDefault="00FC376B" w:rsidP="00585E3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14:30</w:t>
            </w:r>
          </w:p>
        </w:tc>
        <w:tc>
          <w:tcPr>
            <w:tcW w:w="7752" w:type="dxa"/>
            <w:vAlign w:val="center"/>
          </w:tcPr>
          <w:p w:rsidR="00AC7552" w:rsidRPr="000431DC" w:rsidRDefault="00585E33" w:rsidP="00952D1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Podsumowanie konferencji</w:t>
            </w:r>
          </w:p>
        </w:tc>
      </w:tr>
    </w:tbl>
    <w:p w:rsidR="00294099" w:rsidRDefault="00294099" w:rsidP="00294099">
      <w:pPr>
        <w:pStyle w:val="Zwykytekst"/>
        <w:jc w:val="both"/>
      </w:pPr>
    </w:p>
    <w:sectPr w:rsidR="00294099" w:rsidSect="00952D1E">
      <w:headerReference w:type="default" r:id="rId8"/>
      <w:footerReference w:type="default" r:id="rId9"/>
      <w:pgSz w:w="11906" w:h="16838" w:code="9"/>
      <w:pgMar w:top="-12" w:right="1134" w:bottom="1134" w:left="1134" w:header="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D1E" w:rsidRDefault="00952D1E" w:rsidP="0091237F">
      <w:pPr>
        <w:spacing w:after="0" w:line="240" w:lineRule="auto"/>
      </w:pPr>
      <w:r>
        <w:separator/>
      </w:r>
    </w:p>
  </w:endnote>
  <w:endnote w:type="continuationSeparator" w:id="0">
    <w:p w:rsidR="00952D1E" w:rsidRDefault="00952D1E" w:rsidP="00912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D1E" w:rsidRDefault="00952D1E" w:rsidP="00DC0400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C7C9139" wp14:editId="71DC0B40">
              <wp:simplePos x="0" y="0"/>
              <wp:positionH relativeFrom="column">
                <wp:posOffset>201930</wp:posOffset>
              </wp:positionH>
              <wp:positionV relativeFrom="paragraph">
                <wp:posOffset>19685</wp:posOffset>
              </wp:positionV>
              <wp:extent cx="5041900" cy="1028065"/>
              <wp:effectExtent l="1905" t="635" r="4445" b="0"/>
              <wp:wrapNone/>
              <wp:docPr id="8" name="Grup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41900" cy="1028065"/>
                        <a:chOff x="1735" y="13810"/>
                        <a:chExt cx="7940" cy="1619"/>
                      </a:xfrm>
                    </wpg:grpSpPr>
                    <pic:pic xmlns:pic="http://schemas.openxmlformats.org/drawingml/2006/picture">
                      <pic:nvPicPr>
                        <pic:cNvPr id="9" name="Obraz 8" descr="znak_KAPITAL_LUDZK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5" y="13810"/>
                          <a:ext cx="3315" cy="16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6" descr="UE+EFS_L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15" y="14159"/>
                          <a:ext cx="2460" cy="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8" o:spid="_x0000_s1026" style="position:absolute;margin-left:15.9pt;margin-top:1.55pt;width:397pt;height:80.95pt;z-index:-251657216" coordorigin="1735,13810" coordsize="7940,1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ZUEsDBAoAAAAAAAAAIQAyQA3p3NoAANza&#10;AAAVAAAAZHJzL21lZGlhL2ltYWdlMi5qcGVn/9j/4AAQSkZJRgABAQEBLAEsAAD/7gAOQWRvYmUA&#10;ZAAAAAAA/9sAQwADAgIDAgIDAwMDBAMDBAUIBQUEBAUKBwcGCAwKDAwLCgsLDQ4SEA0OEQ4LCxAW&#10;EBETFBUVFQwPFxgWFBgSFBUU/8AAFAgBYQO9BEMRAE0RAFkRAEs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4EQwBNAFkASwAAPwD9U6/VOv1Tr9U6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yb/AFMn+6aZL/qn+hoor+Yz40f8lf8A&#10;G3/YavP/AEc1fgV8VP8Akpniz/sK3X/o1qKK42uXoooooooooooooooooooooooooooooooooooo&#10;oooooooooooooooooooooooooooooooooooooooooooooooooooooooooooooooooooooooooooo&#10;oooooooooooooooooooooooooooooooooooooooooor9mv8Agin/AMm+eL/+xjf/ANJ4a/Uj/glT&#10;/wAkV8Tf9hx//REVFFfodX2x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ZN/qZP900yX/VP9DRRX8xnxo/5&#10;K/42/wCw1ef+jmr8Cvip/wAlM8Wf9hW6/wDRrUUVxtcvRRRRRRRRRRRRRRRRRRRRRRRRRRRRRRRR&#10;RRRRRRRRRRRRRRRRRRRRRRRRRRRRRRRRRRRRRRRRRRRRRRRRRRRRRRRRRRRRRRRRRRRRRRRRRRRR&#10;RRRRRRRRRRRRRRRRRRRRRRRRRRRRRRRRRRRRRRRRRRRRRRX7Nf8ABFP/AJN88X/9jG//AKTw1+pH&#10;/BKn/kivib/sOP8A+iIqKK/Q6vt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s1027" type="#_x0000_t75" alt="znak_KAPITAL_LUDZKI" style="position:absolute;left:1735;top:13810;width:3315;height:1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wpsLCAAAA2gAAAA8AAABkcnMvZG93bnJldi54bWxEj0trAjEUhfcF/0O4grua0YXU0SgqDJRC&#10;W3TE9WVy56GTmzGJOv33TaHg8nAeH2e57k0r7uR8Y1nBZJyAIC6sbrhScMyz1zcQPiBrbC2Tgh/y&#10;sF4NXpaYavvgPd0PoRJxhH2KCuoQulRKX9Rk0I9tRxy90jqDIUpXSe3wEcdNK6dJMpMGG46EGjva&#10;1VRcDjcTubdTec33x69T6bbz78/dOfvIcqVGw36zABGoD8/wf/tdK5jD35V4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sKbCwgAAANoAAAAPAAAAAAAAAAAAAAAAAJ8C&#10;AABkcnMvZG93bnJldi54bWxQSwUGAAAAAAQABAD3AAAAjgMAAAAA&#10;">
                <v:imagedata r:id="rId3" o:title="znak_KAPITAL_LUDZKI"/>
              </v:shape>
              <v:shape id="Picture 6" o:spid="_x0000_s1028" type="#_x0000_t75" alt="UE+EFS_L-kolor" style="position:absolute;left:7215;top:14159;width:2460;height: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hVLjEAAAA2wAAAA8AAABkcnMvZG93bnJldi54bWxEj0FrwkAQhe8F/8MyQm91Y6nFpq4iAcFD&#10;KzX6A4bsNBuanQ3ZrUn99Z2D4G2G9+a9b1ab0bfqQn1sAhuYzzJQxFWwDdcGzqfd0xJUTMgW28Bk&#10;4I8ibNaThxXmNgx8pEuZaiUhHHM04FLqcq1j5chjnIWOWLTv0HtMsva1tj0OEu5b/Zxlr9pjw9Lg&#10;sKPCUfVT/noDp7dq+Ly69EVF+XF4waGMi2thzON03L6DSjSmu/l2vbeCL/Tyiwy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hVLjEAAAA2wAAAA8AAAAAAAAAAAAAAAAA&#10;nwIAAGRycy9kb3ducmV2LnhtbFBLBQYAAAAABAAEAPcAAACQAwAAAAA=&#10;">
                <v:imagedata r:id="rId4" o:title="UE+EFS_L-kolor"/>
              </v:shape>
            </v:group>
          </w:pict>
        </mc:Fallback>
      </mc:AlternateContent>
    </w:r>
    <w:r>
      <w:t>Człowiek – najlepsza inwestycja</w:t>
    </w:r>
  </w:p>
  <w:p w:rsidR="00952D1E" w:rsidRDefault="00952D1E" w:rsidP="00DC0400">
    <w:pPr>
      <w:pStyle w:val="Nagwek"/>
      <w:jc w:val="center"/>
      <w:rPr>
        <w:sz w:val="16"/>
        <w:szCs w:val="16"/>
      </w:rPr>
    </w:pPr>
  </w:p>
  <w:p w:rsidR="00952D1E" w:rsidRDefault="00952D1E" w:rsidP="00DC0400">
    <w:pPr>
      <w:pStyle w:val="Nagwek"/>
      <w:jc w:val="center"/>
      <w:rPr>
        <w:b/>
        <w:sz w:val="16"/>
        <w:szCs w:val="16"/>
      </w:rPr>
    </w:pPr>
  </w:p>
  <w:p w:rsidR="00952D1E" w:rsidRDefault="00952D1E" w:rsidP="00DC0400">
    <w:pPr>
      <w:pStyle w:val="Nagwek"/>
      <w:jc w:val="center"/>
      <w:rPr>
        <w:b/>
        <w:sz w:val="16"/>
        <w:szCs w:val="16"/>
      </w:rPr>
    </w:pPr>
  </w:p>
  <w:p w:rsidR="00952D1E" w:rsidRDefault="00952D1E" w:rsidP="00DC0400">
    <w:pPr>
      <w:pStyle w:val="Nagwek"/>
      <w:jc w:val="center"/>
      <w:rPr>
        <w:rFonts w:ascii="Arial" w:hAnsi="Arial" w:cs="Arial"/>
        <w:b/>
        <w:sz w:val="16"/>
        <w:szCs w:val="16"/>
      </w:rPr>
    </w:pPr>
  </w:p>
  <w:p w:rsidR="00952D1E" w:rsidRDefault="00952D1E" w:rsidP="00DC0400">
    <w:pPr>
      <w:pStyle w:val="Nagwek"/>
      <w:jc w:val="center"/>
      <w:rPr>
        <w:rFonts w:ascii="Arial" w:hAnsi="Arial" w:cs="Arial"/>
        <w:b/>
        <w:sz w:val="16"/>
        <w:szCs w:val="16"/>
      </w:rPr>
    </w:pPr>
  </w:p>
  <w:p w:rsidR="00952D1E" w:rsidRPr="0034440A" w:rsidRDefault="00952D1E" w:rsidP="00DC0400">
    <w:pPr>
      <w:pStyle w:val="Nagwek"/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„EKO-STAŻ</w:t>
    </w:r>
    <w:r w:rsidRPr="0034440A">
      <w:rPr>
        <w:rFonts w:ascii="Arial" w:hAnsi="Arial" w:cs="Arial"/>
        <w:b/>
        <w:sz w:val="16"/>
        <w:szCs w:val="16"/>
      </w:rPr>
      <w:t>”</w:t>
    </w:r>
  </w:p>
  <w:p w:rsidR="00952D1E" w:rsidRDefault="00952D1E" w:rsidP="00DC0400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Projekt współfinansowany ze środków Unii Europejskiej w ramach Europejskiego Funduszu Społecznego.</w:t>
    </w:r>
  </w:p>
  <w:p w:rsidR="00952D1E" w:rsidRDefault="00952D1E" w:rsidP="00DC04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D1E" w:rsidRDefault="00952D1E" w:rsidP="0091237F">
      <w:pPr>
        <w:spacing w:after="0" w:line="240" w:lineRule="auto"/>
      </w:pPr>
      <w:r>
        <w:separator/>
      </w:r>
    </w:p>
  </w:footnote>
  <w:footnote w:type="continuationSeparator" w:id="0">
    <w:p w:rsidR="00952D1E" w:rsidRDefault="00952D1E" w:rsidP="00912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062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6"/>
      <w:gridCol w:w="426"/>
    </w:tblGrid>
    <w:tr w:rsidR="00952D1E" w:rsidRPr="00C166F5" w:rsidTr="00DC0400">
      <w:tc>
        <w:tcPr>
          <w:tcW w:w="9636" w:type="dxa"/>
          <w:vAlign w:val="center"/>
        </w:tcPr>
        <w:p w:rsidR="00952D1E" w:rsidRPr="003724C2" w:rsidRDefault="00952D1E" w:rsidP="00952D1E">
          <w:pPr>
            <w:pStyle w:val="Nagwek"/>
            <w:jc w:val="center"/>
            <w:rPr>
              <w:sz w:val="20"/>
              <w:szCs w:val="20"/>
              <w:lang w:val="en-US"/>
            </w:rPr>
          </w:pPr>
          <w:r>
            <w:rPr>
              <w:noProof/>
              <w:lang w:eastAsia="pl-PL"/>
            </w:rPr>
            <w:drawing>
              <wp:inline distT="0" distB="0" distL="0" distR="0" wp14:anchorId="2D1255DC" wp14:editId="3374A221">
                <wp:extent cx="5972810" cy="977265"/>
                <wp:effectExtent l="0" t="0" r="889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977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6" w:type="dxa"/>
          <w:vAlign w:val="center"/>
        </w:tcPr>
        <w:p w:rsidR="00952D1E" w:rsidRPr="00C166F5" w:rsidRDefault="00952D1E" w:rsidP="00952D1E">
          <w:pPr>
            <w:pStyle w:val="Nagwek"/>
            <w:jc w:val="center"/>
            <w:rPr>
              <w:sz w:val="20"/>
              <w:szCs w:val="20"/>
            </w:rPr>
          </w:pPr>
        </w:p>
      </w:tc>
    </w:tr>
  </w:tbl>
  <w:p w:rsidR="00952D1E" w:rsidRDefault="00952D1E" w:rsidP="00952D1E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7DF"/>
    <w:rsid w:val="000431DC"/>
    <w:rsid w:val="00075151"/>
    <w:rsid w:val="00170167"/>
    <w:rsid w:val="001C32EB"/>
    <w:rsid w:val="00294099"/>
    <w:rsid w:val="002C0B8A"/>
    <w:rsid w:val="002C159D"/>
    <w:rsid w:val="003369DD"/>
    <w:rsid w:val="003724C2"/>
    <w:rsid w:val="00487374"/>
    <w:rsid w:val="004C2EC4"/>
    <w:rsid w:val="00571892"/>
    <w:rsid w:val="00585E33"/>
    <w:rsid w:val="006C4D6A"/>
    <w:rsid w:val="007963CB"/>
    <w:rsid w:val="007E2C5D"/>
    <w:rsid w:val="008E1766"/>
    <w:rsid w:val="0091237F"/>
    <w:rsid w:val="0091390C"/>
    <w:rsid w:val="00952D1E"/>
    <w:rsid w:val="00996320"/>
    <w:rsid w:val="00A53B22"/>
    <w:rsid w:val="00A86B41"/>
    <w:rsid w:val="00AC7552"/>
    <w:rsid w:val="00C01295"/>
    <w:rsid w:val="00C049D3"/>
    <w:rsid w:val="00C075F2"/>
    <w:rsid w:val="00C46808"/>
    <w:rsid w:val="00CC67DF"/>
    <w:rsid w:val="00D57C12"/>
    <w:rsid w:val="00D87374"/>
    <w:rsid w:val="00DC0400"/>
    <w:rsid w:val="00EB5C2E"/>
    <w:rsid w:val="00FC3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123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B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53B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12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237F"/>
  </w:style>
  <w:style w:type="paragraph" w:styleId="Stopka">
    <w:name w:val="footer"/>
    <w:basedOn w:val="Normalny"/>
    <w:link w:val="StopkaZnak"/>
    <w:uiPriority w:val="99"/>
    <w:unhideWhenUsed/>
    <w:rsid w:val="00912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237F"/>
  </w:style>
  <w:style w:type="character" w:customStyle="1" w:styleId="Nagwek1Znak">
    <w:name w:val="Nagłówek 1 Znak"/>
    <w:basedOn w:val="Domylnaczcionkaakapitu"/>
    <w:link w:val="Nagwek1"/>
    <w:uiPriority w:val="9"/>
    <w:rsid w:val="009123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wykytekst">
    <w:name w:val="Plain Text"/>
    <w:basedOn w:val="Normalny"/>
    <w:link w:val="ZwykytekstZnak"/>
    <w:uiPriority w:val="99"/>
    <w:unhideWhenUsed/>
    <w:rsid w:val="007E2C5D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E2C5D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1C32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3Znak">
    <w:name w:val="Nagłówek 3 Znak"/>
    <w:basedOn w:val="Domylnaczcionkaakapitu"/>
    <w:link w:val="Nagwek3"/>
    <w:uiPriority w:val="9"/>
    <w:rsid w:val="00A53B2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A53B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5C2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6B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6B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6B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6B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6B41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D87374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075151"/>
    <w:rPr>
      <w:color w:val="0000FF"/>
      <w:u w:val="single"/>
    </w:rPr>
  </w:style>
  <w:style w:type="paragraph" w:customStyle="1" w:styleId="Default">
    <w:name w:val="Default"/>
    <w:rsid w:val="0017016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123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B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53B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12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237F"/>
  </w:style>
  <w:style w:type="paragraph" w:styleId="Stopka">
    <w:name w:val="footer"/>
    <w:basedOn w:val="Normalny"/>
    <w:link w:val="StopkaZnak"/>
    <w:uiPriority w:val="99"/>
    <w:unhideWhenUsed/>
    <w:rsid w:val="00912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237F"/>
  </w:style>
  <w:style w:type="character" w:customStyle="1" w:styleId="Nagwek1Znak">
    <w:name w:val="Nagłówek 1 Znak"/>
    <w:basedOn w:val="Domylnaczcionkaakapitu"/>
    <w:link w:val="Nagwek1"/>
    <w:uiPriority w:val="9"/>
    <w:rsid w:val="009123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wykytekst">
    <w:name w:val="Plain Text"/>
    <w:basedOn w:val="Normalny"/>
    <w:link w:val="ZwykytekstZnak"/>
    <w:uiPriority w:val="99"/>
    <w:unhideWhenUsed/>
    <w:rsid w:val="007E2C5D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E2C5D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1C32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3Znak">
    <w:name w:val="Nagłówek 3 Znak"/>
    <w:basedOn w:val="Domylnaczcionkaakapitu"/>
    <w:link w:val="Nagwek3"/>
    <w:uiPriority w:val="9"/>
    <w:rsid w:val="00A53B2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A53B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5C2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6B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6B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6B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6B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6B41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D87374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075151"/>
    <w:rPr>
      <w:color w:val="0000FF"/>
      <w:u w:val="single"/>
    </w:rPr>
  </w:style>
  <w:style w:type="paragraph" w:customStyle="1" w:styleId="Default">
    <w:name w:val="Default"/>
    <w:rsid w:val="0017016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7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1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9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94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03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3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8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02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2787">
                              <w:marLeft w:val="0"/>
                              <w:marRight w:val="-1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3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1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254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618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316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048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5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054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5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94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107137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8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66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93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6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4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76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6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07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4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154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488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434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067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8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C551862B</Template>
  <TotalTime>31</TotalTime>
  <Pages>1</Pages>
  <Words>183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Uniwerstytet Śląski</Company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Nowak</dc:creator>
  <cp:lastModifiedBy>Jacek Nowak</cp:lastModifiedBy>
  <cp:revision>4</cp:revision>
  <dcterms:created xsi:type="dcterms:W3CDTF">2012-10-29T08:41:00Z</dcterms:created>
  <dcterms:modified xsi:type="dcterms:W3CDTF">2012-11-09T13:07:00Z</dcterms:modified>
</cp:coreProperties>
</file>